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5942DB5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2E0367">
        <w:rPr>
          <w:kern w:val="3"/>
          <w:lang w:val="en-US" w:eastAsia="ar-SA"/>
        </w:rPr>
        <w:t>20.08.2026.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7AB1B8E8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2E0367">
        <w:rPr>
          <w:b/>
          <w:bCs/>
          <w:kern w:val="3"/>
          <w:lang w:val="sr-Cyrl-RS" w:eastAsia="ar-SA"/>
        </w:rPr>
        <w:t>Аксијални лежај 51106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19709E10" w:rsidR="00EC05A7" w:rsidRPr="002E036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2E0367">
        <w:rPr>
          <w:b/>
          <w:kern w:val="3"/>
          <w:lang w:val="sr-Cyrl-RS" w:eastAsia="ar-SA"/>
        </w:rPr>
        <w:t xml:space="preserve"> До 10.000,00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7A7B44B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2E0367">
        <w:rPr>
          <w:kern w:val="3"/>
          <w:lang w:val="sr-Cyrl-RS" w:eastAsia="ar-SA"/>
        </w:rPr>
        <w:t>26.08.2026.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AB09265" w14:textId="3EE6DA6A" w:rsidR="002E0367" w:rsidRPr="00A3396B" w:rsidRDefault="002E0367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    063/113-45-73</w:t>
      </w:r>
    </w:p>
    <w:sectPr w:rsidR="002E0367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EA42E" w14:textId="77777777" w:rsidR="00584036" w:rsidRDefault="00584036">
      <w:r>
        <w:separator/>
      </w:r>
    </w:p>
  </w:endnote>
  <w:endnote w:type="continuationSeparator" w:id="0">
    <w:p w14:paraId="48E23E72" w14:textId="77777777" w:rsidR="00584036" w:rsidRDefault="0058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2230D" w14:textId="77777777" w:rsidR="00584036" w:rsidRDefault="00584036">
      <w:r>
        <w:separator/>
      </w:r>
    </w:p>
  </w:footnote>
  <w:footnote w:type="continuationSeparator" w:id="0">
    <w:p w14:paraId="73B18195" w14:textId="77777777" w:rsidR="00584036" w:rsidRDefault="00584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4872557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2E0367"/>
    <w:rsid w:val="0039006E"/>
    <w:rsid w:val="00434B37"/>
    <w:rsid w:val="004913EC"/>
    <w:rsid w:val="00564039"/>
    <w:rsid w:val="00584036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A3396B"/>
    <w:rsid w:val="00C869B3"/>
    <w:rsid w:val="00C87C30"/>
    <w:rsid w:val="00CB64FA"/>
    <w:rsid w:val="00D409D4"/>
    <w:rsid w:val="00DE678A"/>
    <w:rsid w:val="00DF5CD7"/>
    <w:rsid w:val="00E34ADE"/>
    <w:rsid w:val="00E45924"/>
    <w:rsid w:val="00E8787C"/>
    <w:rsid w:val="00E97BE4"/>
    <w:rsid w:val="00EC05A7"/>
    <w:rsid w:val="00EC7BBA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2026-08-20T08:07:00Z</dcterms:modified>
</cp:coreProperties>
</file>